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97A" w:rsidRDefault="0066497A" w:rsidP="00E75F57">
      <w:pPr>
        <w:spacing w:line="360" w:lineRule="auto"/>
      </w:pPr>
    </w:p>
    <w:p w:rsidR="0066497A" w:rsidRDefault="0066497A" w:rsidP="00962971">
      <w:pPr>
        <w:spacing w:line="360" w:lineRule="auto"/>
        <w:rPr>
          <w:rtl/>
        </w:rPr>
      </w:pPr>
      <w:r>
        <w:rPr>
          <w:rtl/>
        </w:rPr>
        <w:t>לכבוד: ועדת מכרזים מרכב"ה וממשל זמין</w:t>
      </w:r>
    </w:p>
    <w:p w:rsidR="0066497A" w:rsidRDefault="0066497A" w:rsidP="00E75F57">
      <w:pPr>
        <w:spacing w:line="360" w:lineRule="auto"/>
        <w:rPr>
          <w:rtl/>
        </w:rPr>
      </w:pPr>
    </w:p>
    <w:p w:rsidR="0066497A" w:rsidRPr="00585A55" w:rsidRDefault="0066497A" w:rsidP="004C6B9F">
      <w:pPr>
        <w:spacing w:line="360" w:lineRule="auto"/>
        <w:jc w:val="center"/>
        <w:rPr>
          <w:b/>
          <w:bCs/>
          <w:u w:val="single"/>
          <w:rtl/>
        </w:rPr>
      </w:pPr>
      <w:r w:rsidRPr="00585A55">
        <w:rPr>
          <w:b/>
          <w:bCs/>
          <w:u w:val="single"/>
          <w:rtl/>
        </w:rPr>
        <w:t>הנידון</w:t>
      </w:r>
      <w:r>
        <w:rPr>
          <w:b/>
          <w:bCs/>
          <w:u w:val="single"/>
          <w:rtl/>
        </w:rPr>
        <w:t>:</w:t>
      </w:r>
      <w:r w:rsidRPr="00585A55">
        <w:rPr>
          <w:b/>
          <w:bCs/>
          <w:u w:val="single"/>
          <w:rtl/>
        </w:rPr>
        <w:t xml:space="preserve"> </w:t>
      </w:r>
      <w:r>
        <w:rPr>
          <w:b/>
          <w:bCs/>
          <w:u w:val="single"/>
          <w:rtl/>
        </w:rPr>
        <w:t xml:space="preserve">חוות דעת ספק יחיד לחברת </w:t>
      </w:r>
      <w:r w:rsidR="004C6B9F">
        <w:rPr>
          <w:rFonts w:hint="cs"/>
          <w:b/>
          <w:bCs/>
          <w:u w:val="single"/>
          <w:rtl/>
        </w:rPr>
        <w:t>כוכבית המותג</w:t>
      </w:r>
    </w:p>
    <w:p w:rsidR="0066497A" w:rsidRDefault="0066497A" w:rsidP="00E75F57">
      <w:pPr>
        <w:spacing w:line="360" w:lineRule="auto"/>
        <w:rPr>
          <w:rtl/>
        </w:rPr>
      </w:pPr>
    </w:p>
    <w:p w:rsidR="0066497A" w:rsidRPr="004171C9" w:rsidRDefault="0066497A" w:rsidP="00E75F57">
      <w:pPr>
        <w:spacing w:line="360" w:lineRule="auto"/>
        <w:rPr>
          <w:u w:val="single"/>
          <w:rtl/>
        </w:rPr>
      </w:pPr>
      <w:r w:rsidRPr="004171C9">
        <w:rPr>
          <w:u w:val="single"/>
          <w:rtl/>
        </w:rPr>
        <w:t>תיאור פיתרון קיים:</w:t>
      </w:r>
    </w:p>
    <w:p w:rsidR="0066497A" w:rsidRDefault="004C6B9F" w:rsidP="004C6B9F">
      <w:pPr>
        <w:spacing w:line="360" w:lineRule="auto"/>
        <w:rPr>
          <w:rtl/>
        </w:rPr>
      </w:pPr>
      <w:r>
        <w:rPr>
          <w:rFonts w:hint="cs"/>
          <w:rtl/>
        </w:rPr>
        <w:t>בימים אילו ממשל זמין מנהל מכ</w:t>
      </w:r>
      <w:r w:rsidR="001458FB">
        <w:rPr>
          <w:rFonts w:hint="cs"/>
          <w:rtl/>
        </w:rPr>
        <w:t>ר</w:t>
      </w:r>
      <w:r>
        <w:rPr>
          <w:rFonts w:hint="cs"/>
          <w:rtl/>
        </w:rPr>
        <w:t>זים פומבי</w:t>
      </w:r>
      <w:r w:rsidR="00453523">
        <w:rPr>
          <w:rFonts w:hint="cs"/>
          <w:rtl/>
        </w:rPr>
        <w:t>י</w:t>
      </w:r>
      <w:r>
        <w:rPr>
          <w:rFonts w:hint="cs"/>
          <w:rtl/>
        </w:rPr>
        <w:t xml:space="preserve">ם בנשאי  </w:t>
      </w:r>
      <w:r>
        <w:t xml:space="preserve">    </w:t>
      </w:r>
      <w:r>
        <w:rPr>
          <w:rFonts w:hint="cs"/>
        </w:rPr>
        <w:t xml:space="preserve">  SMS</w:t>
      </w:r>
      <w:r>
        <w:rPr>
          <w:rFonts w:hint="cs"/>
          <w:rtl/>
        </w:rPr>
        <w:t>+</w:t>
      </w:r>
      <w:r>
        <w:rPr>
          <w:rFonts w:hint="cs"/>
        </w:rPr>
        <w:t xml:space="preserve">IVR </w:t>
      </w:r>
      <w:r>
        <w:rPr>
          <w:rFonts w:hint="cs"/>
          <w:rtl/>
        </w:rPr>
        <w:t xml:space="preserve"> .שני מכרזים אלו הינם מכרזים העוסקים ונוגעים בטלפוניה. כהשלמה למערכות אלו יש צורך ביצירת חיוגים מקוצרים על מנת לשפר את השירות.  </w:t>
      </w:r>
    </w:p>
    <w:p w:rsidR="00453523" w:rsidRDefault="00453523" w:rsidP="004C6B9F">
      <w:pPr>
        <w:spacing w:line="360" w:lineRule="auto"/>
        <w:rPr>
          <w:rtl/>
        </w:rPr>
      </w:pPr>
    </w:p>
    <w:p w:rsidR="0066497A" w:rsidRPr="004171C9" w:rsidRDefault="0066497A" w:rsidP="00F56118">
      <w:pPr>
        <w:spacing w:line="360" w:lineRule="auto"/>
        <w:rPr>
          <w:u w:val="single"/>
          <w:rtl/>
        </w:rPr>
      </w:pPr>
      <w:r w:rsidRPr="004171C9">
        <w:rPr>
          <w:u w:val="single"/>
          <w:rtl/>
        </w:rPr>
        <w:t>שירות מבוקש:</w:t>
      </w:r>
    </w:p>
    <w:p w:rsidR="004C6B9F" w:rsidRDefault="004C6B9F" w:rsidP="00453523">
      <w:pPr>
        <w:spacing w:line="360" w:lineRule="auto"/>
        <w:ind w:left="26"/>
        <w:jc w:val="left"/>
        <w:rPr>
          <w:rtl/>
        </w:rPr>
      </w:pPr>
      <w:r>
        <w:rPr>
          <w:rFonts w:hint="cs"/>
          <w:rtl/>
        </w:rPr>
        <w:t xml:space="preserve">ממשל זמין מבקש להתקשר עם כוכבית ישראל לצורך רכישת  כ 4 מיספרים מקוצרים לשרותים של ממשל זמין. </w:t>
      </w:r>
    </w:p>
    <w:p w:rsidR="0066497A" w:rsidRDefault="0066497A" w:rsidP="00F56118">
      <w:pPr>
        <w:spacing w:line="360" w:lineRule="auto"/>
        <w:rPr>
          <w:rtl/>
        </w:rPr>
      </w:pPr>
    </w:p>
    <w:p w:rsidR="0066497A" w:rsidRPr="004171C9" w:rsidRDefault="0066497A" w:rsidP="00F56118">
      <w:pPr>
        <w:spacing w:line="360" w:lineRule="auto"/>
        <w:rPr>
          <w:u w:val="single"/>
          <w:rtl/>
        </w:rPr>
      </w:pPr>
      <w:r w:rsidRPr="004171C9">
        <w:rPr>
          <w:u w:val="single"/>
          <w:rtl/>
        </w:rPr>
        <w:t>הסבר לייחודיות הספק:</w:t>
      </w:r>
    </w:p>
    <w:p w:rsidR="00453523" w:rsidRDefault="00453523" w:rsidP="00453523">
      <w:pPr>
        <w:spacing w:line="360" w:lineRule="auto"/>
        <w:jc w:val="left"/>
        <w:rPr>
          <w:rtl/>
        </w:rPr>
      </w:pPr>
      <w:r>
        <w:rPr>
          <w:rFonts w:hint="cs"/>
          <w:rtl/>
        </w:rPr>
        <w:t>חברת כוכבית המותג הינה חברה שמספקת מספר מקוצר אחיד מול כל ספקיות התקשורת בארץ קוי וסלולארי וומקשרת את המספר אל</w:t>
      </w:r>
      <w:r w:rsidR="001458FB">
        <w:rPr>
          <w:rFonts w:hint="cs"/>
          <w:rtl/>
        </w:rPr>
        <w:t>י</w:t>
      </w:r>
      <w:r>
        <w:rPr>
          <w:rFonts w:hint="cs"/>
          <w:rtl/>
        </w:rPr>
        <w:t>הם.</w:t>
      </w:r>
    </w:p>
    <w:p w:rsidR="0066497A" w:rsidRDefault="0066497A" w:rsidP="00F56118">
      <w:pPr>
        <w:spacing w:line="360" w:lineRule="auto"/>
        <w:rPr>
          <w:rtl/>
        </w:rPr>
      </w:pPr>
    </w:p>
    <w:p w:rsidR="0066497A" w:rsidRPr="00B525B0" w:rsidRDefault="0066497A" w:rsidP="00F56118">
      <w:pPr>
        <w:spacing w:line="360" w:lineRule="auto"/>
        <w:rPr>
          <w:rtl/>
        </w:rPr>
      </w:pPr>
    </w:p>
    <w:p w:rsidR="0066497A" w:rsidRDefault="0066497A" w:rsidP="00F56118">
      <w:pPr>
        <w:spacing w:line="360" w:lineRule="auto"/>
        <w:ind w:left="3600" w:firstLine="720"/>
        <w:jc w:val="center"/>
        <w:rPr>
          <w:rtl/>
        </w:rPr>
      </w:pPr>
      <w:r>
        <w:rPr>
          <w:rtl/>
        </w:rPr>
        <w:t>בכבוד רב</w:t>
      </w:r>
    </w:p>
    <w:p w:rsidR="0066497A" w:rsidRDefault="00453523" w:rsidP="00F56118">
      <w:pPr>
        <w:spacing w:line="360" w:lineRule="auto"/>
        <w:ind w:left="3600" w:firstLine="720"/>
        <w:jc w:val="center"/>
        <w:rPr>
          <w:rtl/>
        </w:rPr>
      </w:pPr>
      <w:r>
        <w:rPr>
          <w:rFonts w:hint="cs"/>
          <w:rtl/>
        </w:rPr>
        <w:t>פנחס רוזנבלום</w:t>
      </w:r>
    </w:p>
    <w:p w:rsidR="0066497A" w:rsidRDefault="00453523" w:rsidP="00F56118">
      <w:pPr>
        <w:spacing w:line="360" w:lineRule="auto"/>
        <w:ind w:left="3600" w:firstLine="720"/>
        <w:jc w:val="center"/>
        <w:rPr>
          <w:rtl/>
        </w:rPr>
      </w:pPr>
      <w:r>
        <w:rPr>
          <w:rFonts w:hint="cs"/>
        </w:rPr>
        <w:t>C</w:t>
      </w:r>
      <w:r>
        <w:t>TO</w:t>
      </w:r>
      <w:r w:rsidR="0066497A">
        <w:rPr>
          <w:rtl/>
        </w:rPr>
        <w:t xml:space="preserve"> מערך ממשל זמין ותהיל"ה</w:t>
      </w:r>
    </w:p>
    <w:p w:rsidR="0066497A" w:rsidRDefault="0066497A" w:rsidP="002F760B">
      <w:pPr>
        <w:spacing w:line="360" w:lineRule="auto"/>
        <w:ind w:firstLine="720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p w:rsidR="0066497A" w:rsidRDefault="0066497A" w:rsidP="00E75F57">
      <w:pPr>
        <w:spacing w:line="360" w:lineRule="auto"/>
        <w:rPr>
          <w:rtl/>
        </w:rPr>
      </w:pPr>
    </w:p>
    <w:p w:rsidR="0066497A" w:rsidRDefault="0066497A" w:rsidP="002F760B">
      <w:pPr>
        <w:spacing w:line="360" w:lineRule="auto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p w:rsidR="0066497A" w:rsidRDefault="0066497A" w:rsidP="00E75F57">
      <w:pPr>
        <w:spacing w:line="360" w:lineRule="auto"/>
        <w:rPr>
          <w:rtl/>
        </w:rPr>
      </w:pPr>
    </w:p>
    <w:p w:rsidR="0066497A" w:rsidRDefault="0066497A" w:rsidP="00E75F57">
      <w:pPr>
        <w:spacing w:line="360" w:lineRule="auto"/>
        <w:rPr>
          <w:rtl/>
        </w:rPr>
      </w:pPr>
    </w:p>
    <w:p w:rsidR="0066497A" w:rsidRDefault="0066497A" w:rsidP="00E75F57">
      <w:pPr>
        <w:spacing w:line="360" w:lineRule="auto"/>
        <w:rPr>
          <w:rtl/>
        </w:rPr>
      </w:pPr>
    </w:p>
    <w:p w:rsidR="0066497A" w:rsidRDefault="0066497A" w:rsidP="00E75F57">
      <w:pPr>
        <w:spacing w:line="360" w:lineRule="auto"/>
        <w:rPr>
          <w:rtl/>
        </w:rPr>
      </w:pPr>
    </w:p>
    <w:p w:rsidR="0066497A" w:rsidRDefault="0066497A" w:rsidP="00E75F57">
      <w:pPr>
        <w:spacing w:line="360" w:lineRule="auto"/>
        <w:rPr>
          <w:rtl/>
        </w:rPr>
      </w:pPr>
    </w:p>
    <w:p w:rsidR="0066497A" w:rsidRDefault="0066497A" w:rsidP="00E75F57">
      <w:pPr>
        <w:spacing w:line="360" w:lineRule="auto"/>
        <w:rPr>
          <w:rtl/>
        </w:rPr>
      </w:pPr>
    </w:p>
    <w:sectPr w:rsidR="0066497A" w:rsidSect="00C8602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870" w:right="1800" w:bottom="1440" w:left="1800" w:header="284" w:footer="298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1F6B" w:rsidRDefault="008C1F6B">
      <w:r>
        <w:separator/>
      </w:r>
    </w:p>
  </w:endnote>
  <w:endnote w:type="continuationSeparator" w:id="0">
    <w:p w:rsidR="008C1F6B" w:rsidRDefault="008C1F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97A" w:rsidRDefault="0066497A">
    <w:pPr>
      <w:pStyle w:val="Footer"/>
      <w:jc w:val="right"/>
      <w:rPr>
        <w:rtl/>
      </w:rPr>
    </w:pPr>
  </w:p>
  <w:p w:rsidR="0066497A" w:rsidRPr="00EA7139" w:rsidRDefault="0066497A" w:rsidP="00EA7139">
    <w:pPr>
      <w:pStyle w:val="Footer"/>
      <w:pBdr>
        <w:top w:val="single" w:sz="6" w:space="0" w:color="auto"/>
      </w:pBdr>
      <w:jc w:val="center"/>
      <w:rPr>
        <w:rtl/>
      </w:rPr>
    </w:pPr>
    <w:r>
      <w:rPr>
        <w:b/>
        <w:bCs/>
        <w:rtl/>
      </w:rPr>
      <w:t xml:space="preserve">רח' נתנאל לורך 1 ירושלים ת.ד. 13185 טלפון </w:t>
    </w:r>
    <w:r>
      <w:rPr>
        <w:b/>
        <w:bCs/>
      </w:rPr>
      <w:t>02-6664666</w:t>
    </w:r>
    <w:r>
      <w:rPr>
        <w:b/>
        <w:bCs/>
        <w:rtl/>
      </w:rPr>
      <w:t xml:space="preserve"> פקס: </w:t>
    </w:r>
    <w:r>
      <w:rPr>
        <w:b/>
        <w:bCs/>
      </w:rPr>
      <w:t>02-6664650</w:t>
    </w:r>
    <w:r>
      <w:rPr>
        <w:b/>
        <w:bCs/>
        <w:rtl/>
      </w:rPr>
      <w:br/>
    </w:r>
    <w:hyperlink r:id="rId1" w:history="1">
      <w:r w:rsidRPr="00B710EA">
        <w:rPr>
          <w:rStyle w:val="Hyperlink"/>
          <w:rFonts w:cs="FrankRuehl"/>
          <w:b/>
          <w:bCs/>
        </w:rPr>
        <w:t>www.gov.il</w:t>
      </w:r>
    </w:hyperlink>
  </w:p>
  <w:p w:rsidR="0066497A" w:rsidRDefault="00140748" w:rsidP="00EA7139">
    <w:pPr>
      <w:pStyle w:val="Footer"/>
      <w:jc w:val="right"/>
    </w:pPr>
    <w:fldSimple w:instr=" PAGE   \* MERGEFORMAT ">
      <w:r w:rsidR="001458FB">
        <w:rPr>
          <w:noProof/>
          <w:rtl/>
        </w:rPr>
        <w:t>2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97A" w:rsidRDefault="0066497A" w:rsidP="00C86023">
    <w:pPr>
      <w:pStyle w:val="Footer"/>
      <w:jc w:val="right"/>
      <w:rPr>
        <w:rtl/>
      </w:rPr>
    </w:pPr>
  </w:p>
  <w:p w:rsidR="0066497A" w:rsidRPr="00EA7139" w:rsidRDefault="0066497A" w:rsidP="00C86023">
    <w:pPr>
      <w:pStyle w:val="Footer"/>
      <w:pBdr>
        <w:top w:val="single" w:sz="6" w:space="0" w:color="auto"/>
      </w:pBdr>
      <w:jc w:val="center"/>
      <w:rPr>
        <w:rtl/>
      </w:rPr>
    </w:pPr>
    <w:r>
      <w:rPr>
        <w:b/>
        <w:bCs/>
        <w:rtl/>
      </w:rPr>
      <w:t xml:space="preserve">רח' נתנאל לורך 1 ירושלים ת.ד. 13185 טלפון </w:t>
    </w:r>
    <w:r>
      <w:rPr>
        <w:b/>
        <w:bCs/>
      </w:rPr>
      <w:t>02-6664666</w:t>
    </w:r>
    <w:r>
      <w:rPr>
        <w:b/>
        <w:bCs/>
        <w:rtl/>
      </w:rPr>
      <w:t xml:space="preserve"> פקס: </w:t>
    </w:r>
    <w:r>
      <w:rPr>
        <w:b/>
        <w:bCs/>
      </w:rPr>
      <w:t>02-6664650</w:t>
    </w:r>
    <w:r>
      <w:rPr>
        <w:b/>
        <w:bCs/>
        <w:rtl/>
      </w:rPr>
      <w:br/>
    </w:r>
    <w:hyperlink r:id="rId1" w:history="1">
      <w:r w:rsidRPr="00B710EA">
        <w:rPr>
          <w:rStyle w:val="Hyperlink"/>
          <w:rFonts w:cs="FrankRuehl"/>
          <w:b/>
          <w:bCs/>
        </w:rPr>
        <w:t>www.gov.il</w:t>
      </w:r>
    </w:hyperlink>
  </w:p>
  <w:p w:rsidR="0066497A" w:rsidRDefault="00140748" w:rsidP="00C86023">
    <w:pPr>
      <w:pStyle w:val="Footer"/>
      <w:jc w:val="right"/>
    </w:pPr>
    <w:fldSimple w:instr=" PAGE   \* MERGEFORMAT ">
      <w:r w:rsidR="001458FB">
        <w:rPr>
          <w:noProof/>
          <w:rtl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1F6B" w:rsidRDefault="008C1F6B">
      <w:r>
        <w:separator/>
      </w:r>
    </w:p>
  </w:footnote>
  <w:footnote w:type="continuationSeparator" w:id="0">
    <w:p w:rsidR="008C1F6B" w:rsidRDefault="008C1F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97A" w:rsidRDefault="0066497A" w:rsidP="00C86023">
    <w:pPr>
      <w:pStyle w:val="Footer"/>
      <w:tabs>
        <w:tab w:val="left" w:pos="1451"/>
      </w:tabs>
      <w:jc w:val="both"/>
      <w:rPr>
        <w:rtl/>
      </w:rPr>
    </w:pPr>
    <w:r>
      <w:rPr>
        <w:rtl/>
      </w:rPr>
      <w:tab/>
      <w:t xml:space="preserve">מדינת ישראל פרויקט ממשל זמין </w:t>
    </w:r>
    <w:hyperlink r:id="rId1" w:history="1">
      <w:r w:rsidRPr="00B710EA">
        <w:rPr>
          <w:rStyle w:val="Hyperlink"/>
          <w:rFonts w:cs="FrankRuehl"/>
        </w:rPr>
        <w:t>www.gov.il</w:t>
      </w:r>
    </w:hyperlink>
    <w:r>
      <w:t xml:space="preserve"> </w:t>
    </w:r>
    <w:r>
      <w:rPr>
        <w:rtl/>
      </w:rPr>
      <w:t xml:space="preserve">                                   </w:t>
    </w:r>
    <w:r w:rsidR="00453523">
      <w:rPr>
        <w:rFonts w:ascii="Arial" w:hAnsi="Arial" w:cs="Arial"/>
        <w:noProof/>
        <w:color w:val="1D5872"/>
        <w:sz w:val="20"/>
        <w:szCs w:val="20"/>
        <w:lang w:eastAsia="en-US"/>
      </w:rPr>
      <w:drawing>
        <wp:inline distT="0" distB="0" distL="0" distR="0">
          <wp:extent cx="514350" cy="257175"/>
          <wp:effectExtent l="19050" t="0" r="0" b="0"/>
          <wp:docPr id="3" name="Picture 1" descr="header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der_log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68169" r="10641"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257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tl/>
      </w:rPr>
      <w:tab/>
      <w:t xml:space="preserve"> </w:t>
    </w:r>
  </w:p>
  <w:p w:rsidR="0066497A" w:rsidRDefault="0066497A" w:rsidP="00C86023">
    <w:pPr>
      <w:pStyle w:val="Footer"/>
      <w:pBdr>
        <w:top w:val="single" w:sz="6" w:space="0" w:color="auto"/>
      </w:pBdr>
    </w:pPr>
  </w:p>
  <w:p w:rsidR="0066497A" w:rsidRDefault="0066497A" w:rsidP="00C86023">
    <w:pPr>
      <w:pStyle w:val="Footer"/>
      <w:jc w:val="right"/>
    </w:pPr>
  </w:p>
  <w:p w:rsidR="0066497A" w:rsidRDefault="0066497A" w:rsidP="00C86023">
    <w:pPr>
      <w:pStyle w:val="Header"/>
      <w:tabs>
        <w:tab w:val="clear" w:pos="8306"/>
        <w:tab w:val="right" w:pos="9582"/>
      </w:tabs>
      <w:jc w:val="right"/>
      <w:rPr>
        <w:rFonts w:ascii="David" w:hAnsi="David" w:cs="David"/>
        <w:b/>
        <w:color w:val="0000FF"/>
        <w:szCs w:val="20"/>
        <w:rtl/>
        <w:lang w:eastAsia="en-US"/>
      </w:rPr>
    </w:pPr>
    <w:r>
      <w:rPr>
        <w:rFonts w:ascii="David" w:hAnsi="David" w:cs="David"/>
        <w:b/>
        <w:color w:val="0000FF"/>
        <w:szCs w:val="20"/>
        <w:rtl/>
        <w:lang w:eastAsia="en-US"/>
      </w:rPr>
      <w:t xml:space="preserve">                        </w:t>
    </w:r>
    <w:r>
      <w:rPr>
        <w:rFonts w:ascii="David" w:hAnsi="David" w:cs="David"/>
        <w:b/>
        <w:color w:val="0000FF"/>
        <w:szCs w:val="20"/>
        <w:rtl/>
        <w:lang w:eastAsia="en-US"/>
      </w:rPr>
      <w:tab/>
    </w:r>
    <w:r>
      <w:rPr>
        <w:rFonts w:ascii="David" w:hAnsi="David" w:cs="David"/>
        <w:b/>
        <w:color w:val="0000FF"/>
        <w:szCs w:val="20"/>
        <w:rtl/>
        <w:lang w:eastAsia="en-US"/>
      </w:rPr>
      <w:tab/>
    </w:r>
  </w:p>
  <w:p w:rsidR="0066497A" w:rsidRDefault="0066497A">
    <w:pPr>
      <w:pStyle w:val="Header"/>
      <w:tabs>
        <w:tab w:val="center" w:pos="1274"/>
      </w:tabs>
      <w:ind w:left="-994"/>
      <w:rPr>
        <w:rtl/>
      </w:rPr>
    </w:pPr>
    <w:r>
      <w:rPr>
        <w:rFonts w:ascii="David" w:hAnsi="David" w:cs="David"/>
        <w:szCs w:val="20"/>
        <w:rtl/>
        <w:lang w:eastAsia="en-US"/>
      </w:rPr>
      <w:t xml:space="preserve">      </w:t>
    </w:r>
    <w:r>
      <w:rPr>
        <w:rtl/>
        <w:lang w:eastAsia="en-US"/>
      </w:rPr>
      <w:t xml:space="preserve">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97A" w:rsidRDefault="0066497A" w:rsidP="00C86023">
    <w:pPr>
      <w:pStyle w:val="Header"/>
      <w:jc w:val="center"/>
      <w:rPr>
        <w:rFonts w:ascii="David" w:hAnsi="David" w:cs="David"/>
        <w:b/>
        <w:spacing w:val="60"/>
        <w:sz w:val="32"/>
        <w:szCs w:val="32"/>
        <w:rtl/>
        <w:lang w:eastAsia="en-US"/>
      </w:rPr>
    </w:pPr>
    <w:r>
      <w:rPr>
        <w:rFonts w:ascii="David" w:hAnsi="David" w:cs="David" w:hint="eastAsia"/>
        <w:b/>
        <w:spacing w:val="60"/>
        <w:sz w:val="32"/>
        <w:szCs w:val="32"/>
        <w:rtl/>
        <w:lang w:eastAsia="en-US"/>
      </w:rPr>
      <w:t>מדינת</w:t>
    </w:r>
    <w:r>
      <w:rPr>
        <w:rFonts w:ascii="David" w:hAnsi="David" w:cs="David"/>
        <w:b/>
        <w:spacing w:val="60"/>
        <w:sz w:val="32"/>
        <w:szCs w:val="32"/>
        <w:rtl/>
        <w:lang w:eastAsia="en-US"/>
      </w:rPr>
      <w:t xml:space="preserve"> ישראל</w:t>
    </w:r>
  </w:p>
  <w:p w:rsidR="0066497A" w:rsidRDefault="0066497A" w:rsidP="00C86023">
    <w:pPr>
      <w:pStyle w:val="Header"/>
      <w:jc w:val="center"/>
      <w:rPr>
        <w:rFonts w:ascii="David" w:hAnsi="David" w:cs="David"/>
        <w:b/>
        <w:szCs w:val="20"/>
        <w:rtl/>
        <w:lang w:eastAsia="en-US"/>
      </w:rPr>
    </w:pPr>
    <w:r>
      <w:rPr>
        <w:rFonts w:ascii="David" w:hAnsi="David" w:cs="David" w:hint="eastAsia"/>
        <w:b/>
        <w:szCs w:val="20"/>
        <w:rtl/>
        <w:lang w:eastAsia="en-US"/>
      </w:rPr>
      <w:t>פרויקט</w:t>
    </w:r>
    <w:r>
      <w:rPr>
        <w:rFonts w:ascii="David" w:hAnsi="David" w:cs="David"/>
        <w:b/>
        <w:szCs w:val="20"/>
        <w:rtl/>
        <w:lang w:eastAsia="en-US"/>
      </w:rPr>
      <w:t xml:space="preserve"> ממשל זמין</w:t>
    </w:r>
  </w:p>
  <w:p w:rsidR="0066497A" w:rsidRDefault="0066497A" w:rsidP="00F56118">
    <w:pPr>
      <w:pStyle w:val="Header"/>
      <w:tabs>
        <w:tab w:val="clear" w:pos="8306"/>
        <w:tab w:val="right" w:pos="9582"/>
      </w:tabs>
      <w:jc w:val="right"/>
      <w:rPr>
        <w:rFonts w:ascii="David" w:hAnsi="David" w:cs="David"/>
        <w:b/>
        <w:color w:val="0000FF"/>
        <w:szCs w:val="20"/>
        <w:rtl/>
        <w:lang w:eastAsia="en-US"/>
      </w:rPr>
    </w:pPr>
    <w:r>
      <w:rPr>
        <w:rFonts w:ascii="David" w:hAnsi="David" w:cs="David"/>
        <w:b/>
        <w:color w:val="0000FF"/>
        <w:szCs w:val="20"/>
        <w:rtl/>
        <w:lang w:eastAsia="en-US"/>
      </w:rPr>
      <w:t xml:space="preserve">                        </w:t>
    </w:r>
    <w:r>
      <w:rPr>
        <w:rFonts w:ascii="David" w:hAnsi="David" w:cs="David"/>
        <w:b/>
        <w:color w:val="0000FF"/>
        <w:szCs w:val="20"/>
        <w:rtl/>
        <w:lang w:eastAsia="en-US"/>
      </w:rPr>
      <w:tab/>
    </w:r>
    <w:r w:rsidR="00453523">
      <w:rPr>
        <w:rFonts w:ascii="Arial" w:hAnsi="Arial" w:cs="Arial"/>
        <w:noProof/>
        <w:color w:val="1D5872"/>
        <w:sz w:val="20"/>
        <w:szCs w:val="20"/>
        <w:lang w:eastAsia="en-US"/>
      </w:rPr>
      <w:drawing>
        <wp:inline distT="0" distB="0" distL="0" distR="0">
          <wp:extent cx="1304925" cy="885825"/>
          <wp:effectExtent l="19050" t="0" r="9525" b="0"/>
          <wp:docPr id="4" name="Picture 4" descr="header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eader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68169" r="10641"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David" w:hAnsi="David" w:cs="David"/>
        <w:b/>
        <w:color w:val="0000FF"/>
        <w:szCs w:val="20"/>
        <w:rtl/>
        <w:lang w:eastAsia="en-US"/>
      </w:rPr>
      <w:tab/>
    </w:r>
    <w:r>
      <w:rPr>
        <w:rFonts w:ascii="David" w:hAnsi="David" w:cs="David" w:hint="eastAsia"/>
        <w:b/>
        <w:color w:val="000000"/>
        <w:szCs w:val="24"/>
        <w:rtl/>
        <w:lang w:eastAsia="en-US"/>
      </w:rPr>
      <w:t>‏</w:t>
    </w:r>
  </w:p>
  <w:p w:rsidR="0066497A" w:rsidRDefault="0066497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7" type="#_x0000_t75" style="width:3in;height:3in" o:bullet="t">
        <v:imagedata r:id="rId1" o:title=""/>
      </v:shape>
    </w:pict>
  </w:numPicBullet>
  <w:abstractNum w:abstractNumId="0">
    <w:nsid w:val="05856B95"/>
    <w:multiLevelType w:val="hybridMultilevel"/>
    <w:tmpl w:val="26BC502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ED0275"/>
    <w:multiLevelType w:val="hybridMultilevel"/>
    <w:tmpl w:val="06F2D32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7CC3380"/>
    <w:multiLevelType w:val="hybridMultilevel"/>
    <w:tmpl w:val="00840B5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E0E3329"/>
    <w:multiLevelType w:val="hybridMultilevel"/>
    <w:tmpl w:val="BB041E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C405B"/>
    <w:multiLevelType w:val="hybridMultilevel"/>
    <w:tmpl w:val="657A7E6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03410A8"/>
    <w:multiLevelType w:val="hybridMultilevel"/>
    <w:tmpl w:val="616250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BD6A45"/>
    <w:multiLevelType w:val="hybridMultilevel"/>
    <w:tmpl w:val="4AF657C8"/>
    <w:lvl w:ilvl="0" w:tplc="3904B8F6"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352A47C4"/>
    <w:multiLevelType w:val="hybridMultilevel"/>
    <w:tmpl w:val="653ACE2A"/>
    <w:lvl w:ilvl="0" w:tplc="04090001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E9481B"/>
    <w:multiLevelType w:val="hybridMultilevel"/>
    <w:tmpl w:val="D92C05B6"/>
    <w:lvl w:ilvl="0" w:tplc="04090001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9">
    <w:nsid w:val="460E4CA4"/>
    <w:multiLevelType w:val="hybridMultilevel"/>
    <w:tmpl w:val="8F4840E4"/>
    <w:lvl w:ilvl="0" w:tplc="3904B8F6">
      <w:numFmt w:val="bullet"/>
      <w:lvlText w:val=""/>
      <w:lvlJc w:val="left"/>
      <w:pPr>
        <w:tabs>
          <w:tab w:val="num" w:pos="705"/>
        </w:tabs>
        <w:ind w:left="70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45"/>
        </w:tabs>
        <w:ind w:left="21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65"/>
        </w:tabs>
        <w:ind w:left="28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85"/>
        </w:tabs>
        <w:ind w:left="358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05"/>
        </w:tabs>
        <w:ind w:left="43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25"/>
        </w:tabs>
        <w:ind w:left="50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45"/>
        </w:tabs>
        <w:ind w:left="574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65"/>
        </w:tabs>
        <w:ind w:left="6465" w:hanging="360"/>
      </w:pPr>
      <w:rPr>
        <w:rFonts w:ascii="Wingdings" w:hAnsi="Wingdings" w:hint="default"/>
      </w:rPr>
    </w:lvl>
  </w:abstractNum>
  <w:abstractNum w:abstractNumId="10">
    <w:nsid w:val="4E711BB1"/>
    <w:multiLevelType w:val="hybridMultilevel"/>
    <w:tmpl w:val="036211BC"/>
    <w:lvl w:ilvl="0" w:tplc="3904B8F6">
      <w:numFmt w:val="bullet"/>
      <w:lvlText w:val=""/>
      <w:lvlJc w:val="left"/>
      <w:pPr>
        <w:tabs>
          <w:tab w:val="num" w:pos="1005"/>
        </w:tabs>
        <w:ind w:left="100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11">
    <w:nsid w:val="5CF27EED"/>
    <w:multiLevelType w:val="hybridMultilevel"/>
    <w:tmpl w:val="320C831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D9E4AE1"/>
    <w:multiLevelType w:val="hybridMultilevel"/>
    <w:tmpl w:val="D7965740"/>
    <w:lvl w:ilvl="0" w:tplc="3904B8F6"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77C6268F"/>
    <w:multiLevelType w:val="hybridMultilevel"/>
    <w:tmpl w:val="FA7AC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8"/>
  </w:num>
  <w:num w:numId="5">
    <w:abstractNumId w:val="9"/>
  </w:num>
  <w:num w:numId="6">
    <w:abstractNumId w:val="10"/>
  </w:num>
  <w:num w:numId="7">
    <w:abstractNumId w:val="12"/>
  </w:num>
  <w:num w:numId="8">
    <w:abstractNumId w:val="6"/>
  </w:num>
  <w:num w:numId="9">
    <w:abstractNumId w:val="13"/>
  </w:num>
  <w:num w:numId="10">
    <w:abstractNumId w:val="5"/>
  </w:num>
  <w:num w:numId="11">
    <w:abstractNumId w:val="3"/>
  </w:num>
  <w:num w:numId="12">
    <w:abstractNumId w:val="2"/>
  </w:num>
  <w:num w:numId="13">
    <w:abstractNumId w:val="4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attachedTemplate r:id="rId1"/>
  <w:stylePaneFormatFilter w:val="3F01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585A55"/>
    <w:rsid w:val="00005CAB"/>
    <w:rsid w:val="00027896"/>
    <w:rsid w:val="00032220"/>
    <w:rsid w:val="00035EAC"/>
    <w:rsid w:val="00041CB1"/>
    <w:rsid w:val="00055FBE"/>
    <w:rsid w:val="00067304"/>
    <w:rsid w:val="00090F53"/>
    <w:rsid w:val="000974A7"/>
    <w:rsid w:val="000A54B7"/>
    <w:rsid w:val="000E50C8"/>
    <w:rsid w:val="000F0E09"/>
    <w:rsid w:val="001122D3"/>
    <w:rsid w:val="001312C3"/>
    <w:rsid w:val="00132EC5"/>
    <w:rsid w:val="001358C9"/>
    <w:rsid w:val="00140748"/>
    <w:rsid w:val="001458FB"/>
    <w:rsid w:val="00153D5D"/>
    <w:rsid w:val="00156406"/>
    <w:rsid w:val="0016507B"/>
    <w:rsid w:val="001855D3"/>
    <w:rsid w:val="00197F9B"/>
    <w:rsid w:val="001A0DCA"/>
    <w:rsid w:val="001A7137"/>
    <w:rsid w:val="001C6386"/>
    <w:rsid w:val="001D3206"/>
    <w:rsid w:val="001D420A"/>
    <w:rsid w:val="001D57F1"/>
    <w:rsid w:val="001F67D7"/>
    <w:rsid w:val="00206D68"/>
    <w:rsid w:val="00237313"/>
    <w:rsid w:val="002A519F"/>
    <w:rsid w:val="002D2232"/>
    <w:rsid w:val="002F760B"/>
    <w:rsid w:val="003306F6"/>
    <w:rsid w:val="00374C29"/>
    <w:rsid w:val="00375C5C"/>
    <w:rsid w:val="00386DAE"/>
    <w:rsid w:val="00397367"/>
    <w:rsid w:val="003C118E"/>
    <w:rsid w:val="003E0437"/>
    <w:rsid w:val="003F0687"/>
    <w:rsid w:val="003F7430"/>
    <w:rsid w:val="004075A5"/>
    <w:rsid w:val="004171C9"/>
    <w:rsid w:val="00443791"/>
    <w:rsid w:val="00453523"/>
    <w:rsid w:val="00467330"/>
    <w:rsid w:val="004769EA"/>
    <w:rsid w:val="00484B19"/>
    <w:rsid w:val="0049186A"/>
    <w:rsid w:val="004B0D1F"/>
    <w:rsid w:val="004C0381"/>
    <w:rsid w:val="004C1550"/>
    <w:rsid w:val="004C6B9F"/>
    <w:rsid w:val="004C7627"/>
    <w:rsid w:val="004D326C"/>
    <w:rsid w:val="004D6FD6"/>
    <w:rsid w:val="004E0B31"/>
    <w:rsid w:val="00500387"/>
    <w:rsid w:val="0050799A"/>
    <w:rsid w:val="00530910"/>
    <w:rsid w:val="0053235C"/>
    <w:rsid w:val="00541E12"/>
    <w:rsid w:val="005552BD"/>
    <w:rsid w:val="00563DAD"/>
    <w:rsid w:val="00585708"/>
    <w:rsid w:val="00585A55"/>
    <w:rsid w:val="005A10B4"/>
    <w:rsid w:val="005B282A"/>
    <w:rsid w:val="005B719A"/>
    <w:rsid w:val="005B7AC2"/>
    <w:rsid w:val="005E1923"/>
    <w:rsid w:val="005F4E12"/>
    <w:rsid w:val="006259E3"/>
    <w:rsid w:val="006316F4"/>
    <w:rsid w:val="00656DD4"/>
    <w:rsid w:val="0066497A"/>
    <w:rsid w:val="0066724F"/>
    <w:rsid w:val="00675164"/>
    <w:rsid w:val="006B1A4C"/>
    <w:rsid w:val="006C121F"/>
    <w:rsid w:val="006C57E6"/>
    <w:rsid w:val="006D6A04"/>
    <w:rsid w:val="006E22A4"/>
    <w:rsid w:val="006E66D9"/>
    <w:rsid w:val="006F7B8A"/>
    <w:rsid w:val="006F7C5C"/>
    <w:rsid w:val="00723D10"/>
    <w:rsid w:val="00743F14"/>
    <w:rsid w:val="00751F4E"/>
    <w:rsid w:val="007A3117"/>
    <w:rsid w:val="007D41DA"/>
    <w:rsid w:val="00837840"/>
    <w:rsid w:val="00842153"/>
    <w:rsid w:val="008434A4"/>
    <w:rsid w:val="008500AE"/>
    <w:rsid w:val="00856860"/>
    <w:rsid w:val="00856967"/>
    <w:rsid w:val="00863B5D"/>
    <w:rsid w:val="00876153"/>
    <w:rsid w:val="0088212E"/>
    <w:rsid w:val="00892886"/>
    <w:rsid w:val="008A3180"/>
    <w:rsid w:val="008A411D"/>
    <w:rsid w:val="008B45FD"/>
    <w:rsid w:val="008C1F6B"/>
    <w:rsid w:val="008D06BA"/>
    <w:rsid w:val="008D4E06"/>
    <w:rsid w:val="00913518"/>
    <w:rsid w:val="00945488"/>
    <w:rsid w:val="00962971"/>
    <w:rsid w:val="0097085C"/>
    <w:rsid w:val="00974092"/>
    <w:rsid w:val="009755E9"/>
    <w:rsid w:val="00975DA9"/>
    <w:rsid w:val="009812E4"/>
    <w:rsid w:val="00983B5D"/>
    <w:rsid w:val="0099102F"/>
    <w:rsid w:val="009B25C4"/>
    <w:rsid w:val="009B34B9"/>
    <w:rsid w:val="009D4154"/>
    <w:rsid w:val="009E6F64"/>
    <w:rsid w:val="00A31974"/>
    <w:rsid w:val="00A32323"/>
    <w:rsid w:val="00A453B9"/>
    <w:rsid w:val="00A45FCD"/>
    <w:rsid w:val="00A46486"/>
    <w:rsid w:val="00A701D0"/>
    <w:rsid w:val="00A70F2A"/>
    <w:rsid w:val="00A82427"/>
    <w:rsid w:val="00A871FF"/>
    <w:rsid w:val="00A97BD2"/>
    <w:rsid w:val="00AC4567"/>
    <w:rsid w:val="00AE18F1"/>
    <w:rsid w:val="00AF3039"/>
    <w:rsid w:val="00AF504A"/>
    <w:rsid w:val="00B23461"/>
    <w:rsid w:val="00B2461D"/>
    <w:rsid w:val="00B525B0"/>
    <w:rsid w:val="00B64D0C"/>
    <w:rsid w:val="00B710EA"/>
    <w:rsid w:val="00BC1EE8"/>
    <w:rsid w:val="00BC5364"/>
    <w:rsid w:val="00BE3B3C"/>
    <w:rsid w:val="00C0361F"/>
    <w:rsid w:val="00C03C15"/>
    <w:rsid w:val="00C122DC"/>
    <w:rsid w:val="00C36438"/>
    <w:rsid w:val="00C47B69"/>
    <w:rsid w:val="00C51DEE"/>
    <w:rsid w:val="00C70E6C"/>
    <w:rsid w:val="00C86023"/>
    <w:rsid w:val="00C93D85"/>
    <w:rsid w:val="00CA2C6C"/>
    <w:rsid w:val="00CC29CB"/>
    <w:rsid w:val="00D30817"/>
    <w:rsid w:val="00D31FBD"/>
    <w:rsid w:val="00D371D0"/>
    <w:rsid w:val="00D41831"/>
    <w:rsid w:val="00D51F30"/>
    <w:rsid w:val="00D520A5"/>
    <w:rsid w:val="00D55AC6"/>
    <w:rsid w:val="00D634E6"/>
    <w:rsid w:val="00DB15F2"/>
    <w:rsid w:val="00DB41E9"/>
    <w:rsid w:val="00DD22BA"/>
    <w:rsid w:val="00DE3B50"/>
    <w:rsid w:val="00E31475"/>
    <w:rsid w:val="00E34B2A"/>
    <w:rsid w:val="00E36132"/>
    <w:rsid w:val="00E4601E"/>
    <w:rsid w:val="00E46FF2"/>
    <w:rsid w:val="00E56E55"/>
    <w:rsid w:val="00E611C0"/>
    <w:rsid w:val="00E75F57"/>
    <w:rsid w:val="00E77CC3"/>
    <w:rsid w:val="00EA2875"/>
    <w:rsid w:val="00EA7139"/>
    <w:rsid w:val="00EB7571"/>
    <w:rsid w:val="00EC14C2"/>
    <w:rsid w:val="00EC56BB"/>
    <w:rsid w:val="00ED4005"/>
    <w:rsid w:val="00EE4555"/>
    <w:rsid w:val="00EF3645"/>
    <w:rsid w:val="00F246EA"/>
    <w:rsid w:val="00F27445"/>
    <w:rsid w:val="00F55B8D"/>
    <w:rsid w:val="00F56118"/>
    <w:rsid w:val="00F80258"/>
    <w:rsid w:val="00F83710"/>
    <w:rsid w:val="00F84363"/>
    <w:rsid w:val="00F915D3"/>
    <w:rsid w:val="00FA2A7C"/>
    <w:rsid w:val="00FB4AA2"/>
    <w:rsid w:val="00FC3944"/>
    <w:rsid w:val="00FC6B4F"/>
    <w:rsid w:val="00FE2659"/>
    <w:rsid w:val="00FE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367"/>
    <w:pPr>
      <w:bidi/>
      <w:jc w:val="both"/>
    </w:pPr>
    <w:rPr>
      <w:rFonts w:cs="FrankRuehl"/>
      <w:sz w:val="24"/>
      <w:szCs w:val="26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97085C"/>
    <w:pPr>
      <w:tabs>
        <w:tab w:val="center" w:pos="4153"/>
        <w:tab w:val="right" w:pos="8306"/>
      </w:tabs>
      <w:jc w:val="left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86023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97085C"/>
    <w:pPr>
      <w:tabs>
        <w:tab w:val="center" w:pos="4153"/>
        <w:tab w:val="right" w:pos="8306"/>
      </w:tabs>
      <w:jc w:val="left"/>
    </w:pPr>
  </w:style>
  <w:style w:type="character" w:customStyle="1" w:styleId="FooterChar">
    <w:name w:val="Footer Char"/>
    <w:basedOn w:val="DefaultParagraphFont"/>
    <w:link w:val="Footer"/>
    <w:uiPriority w:val="99"/>
    <w:locked/>
    <w:rsid w:val="00EA7139"/>
    <w:rPr>
      <w:rFonts w:cs="FrankRuehl"/>
      <w:sz w:val="26"/>
      <w:szCs w:val="26"/>
      <w:lang w:eastAsia="he-IL" w:bidi="he-IL"/>
    </w:rPr>
  </w:style>
  <w:style w:type="table" w:styleId="TableGrid">
    <w:name w:val="Table Grid"/>
    <w:basedOn w:val="TableNormal"/>
    <w:uiPriority w:val="99"/>
    <w:rsid w:val="00DB41E9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BC5364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C860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C86023"/>
    <w:rPr>
      <w:rFonts w:ascii="Tahoma" w:hAnsi="Tahoma" w:cs="Tahoma"/>
      <w:sz w:val="16"/>
      <w:szCs w:val="16"/>
      <w:lang w:eastAsia="he-IL" w:bidi="he-IL"/>
    </w:rPr>
  </w:style>
  <w:style w:type="paragraph" w:styleId="ListParagraph">
    <w:name w:val="List Paragraph"/>
    <w:basedOn w:val="Normal"/>
    <w:uiPriority w:val="99"/>
    <w:qFormat/>
    <w:rsid w:val="003C11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067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67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670252">
              <w:marLeft w:val="0"/>
              <w:marRight w:val="-292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670250">
                  <w:marLeft w:val="0"/>
                  <w:marRight w:val="2928"/>
                  <w:marTop w:val="720"/>
                  <w:marBottom w:val="0"/>
                  <w:divBdr>
                    <w:top w:val="single" w:sz="6" w:space="0" w:color="AAAAAA"/>
                    <w:left w:val="none" w:sz="0" w:space="0" w:color="auto"/>
                    <w:bottom w:val="single" w:sz="6" w:space="0" w:color="AAAAAA"/>
                    <w:right w:val="single" w:sz="6" w:space="0" w:color="AAAAAA"/>
                  </w:divBdr>
                  <w:divsChild>
                    <w:div w:id="1990670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067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http://www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inhas\Documents\&#1502;&#1502;&#1513;&#1500;&#1494;&#1502;&#1497;&#1503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ממשלזמין.dotx</Template>
  <TotalTime>4</TotalTime>
  <Pages>1</Pages>
  <Words>102</Words>
  <Characters>514</Characters>
  <Application>Microsoft Office Word</Application>
  <DocSecurity>0</DocSecurity>
  <Lines>4</Lines>
  <Paragraphs>1</Paragraphs>
  <ScaleCrop>false</ScaleCrop>
  <Company>MOF</Company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</dc:title>
  <dc:creator>pinhas</dc:creator>
  <cp:lastModifiedBy>nire</cp:lastModifiedBy>
  <cp:revision>4</cp:revision>
  <cp:lastPrinted>2009-12-03T10:57:00Z</cp:lastPrinted>
  <dcterms:created xsi:type="dcterms:W3CDTF">2009-12-03T10:27:00Z</dcterms:created>
  <dcterms:modified xsi:type="dcterms:W3CDTF">2009-12-03T10:57:00Z</dcterms:modified>
</cp:coreProperties>
</file>